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1"/>
      </w:tblGrid>
      <w:tr w:rsidR="000C44D1" w:rsidRPr="00E80473" w14:paraId="3200AE21" w14:textId="77777777" w:rsidTr="00B61997">
        <w:tc>
          <w:tcPr>
            <w:tcW w:w="15451" w:type="dxa"/>
            <w:shd w:val="clear" w:color="auto" w:fill="auto"/>
          </w:tcPr>
          <w:p w14:paraId="3200AE20" w14:textId="7DF774F4" w:rsidR="000C44D1" w:rsidRPr="009F348B" w:rsidRDefault="00B61997" w:rsidP="00143D4C">
            <w:pPr>
              <w:pStyle w:val="Heading2"/>
              <w:rPr>
                <w:rFonts w:cs="Arial"/>
              </w:rPr>
            </w:pPr>
            <w:r w:rsidRPr="00B61997">
              <w:rPr>
                <w:rFonts w:cs="Arial"/>
                <w:sz w:val="24"/>
              </w:rPr>
              <w:t>Risk Assessment Name:</w:t>
            </w:r>
            <w:r w:rsidR="00AA37ED" w:rsidRPr="00B61997">
              <w:rPr>
                <w:rFonts w:cs="Arial"/>
                <w:sz w:val="24"/>
              </w:rPr>
              <w:t xml:space="preserve">  </w:t>
            </w:r>
            <w:r w:rsidR="00143D4C">
              <w:rPr>
                <w:rFonts w:cs="Arial"/>
                <w:sz w:val="24"/>
              </w:rPr>
              <w:t xml:space="preserve">                                Assessment Date:                                                         Conducted by:</w:t>
            </w:r>
          </w:p>
        </w:tc>
      </w:tr>
    </w:tbl>
    <w:p w14:paraId="3200AE22" w14:textId="6F99ED7F" w:rsidR="00B61997" w:rsidRDefault="00A263EE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0AEB8" wp14:editId="214E3E46">
                <wp:simplePos x="0" y="0"/>
                <wp:positionH relativeFrom="column">
                  <wp:posOffset>6750050</wp:posOffset>
                </wp:positionH>
                <wp:positionV relativeFrom="paragraph">
                  <wp:posOffset>4445</wp:posOffset>
                </wp:positionV>
                <wp:extent cx="3128645" cy="2904490"/>
                <wp:effectExtent l="0" t="0" r="14605" b="1016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8645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0AEC8" w14:textId="0D8DACB3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proofErr w:type="gramStart"/>
                            <w:r w:rsidRPr="003621AF">
                              <w:rPr>
                                <w:b/>
                                <w:sz w:val="18"/>
                              </w:rPr>
                              <w:t xml:space="preserve">Eliminate 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-</w:t>
                            </w:r>
                            <w:proofErr w:type="gramEnd"/>
                            <w:r w:rsidRPr="003621AF">
                              <w:rPr>
                                <w:sz w:val="18"/>
                              </w:rPr>
                              <w:t xml:space="preserve"> </w:t>
                            </w:r>
                            <w:r w:rsidR="00A263EE">
                              <w:rPr>
                                <w:sz w:val="18"/>
                              </w:rPr>
                              <w:t>Remove the hazard</w:t>
                            </w:r>
                          </w:p>
                          <w:p w14:paraId="3200AEC9" w14:textId="40E26609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>Substitute –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</w:t>
                            </w:r>
                            <w:r w:rsidR="00A263EE">
                              <w:rPr>
                                <w:sz w:val="18"/>
                              </w:rPr>
                              <w:t>Replace the hazard with a lower risk option.</w:t>
                            </w:r>
                          </w:p>
                          <w:p w14:paraId="3200AECA" w14:textId="21036B26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 xml:space="preserve">Isolate 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– Keep the </w:t>
                            </w:r>
                            <w:r w:rsidR="00A263EE">
                              <w:rPr>
                                <w:sz w:val="18"/>
                              </w:rPr>
                              <w:t>hazard separate from the team members.</w:t>
                            </w:r>
                          </w:p>
                          <w:p w14:paraId="3200AECB" w14:textId="1B324A94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</w:rPr>
                              <w:t>Engineering</w:t>
                            </w:r>
                            <w:r w:rsidRPr="003621AF">
                              <w:rPr>
                                <w:sz w:val="18"/>
                              </w:rPr>
                              <w:t xml:space="preserve"> – </w:t>
                            </w:r>
                            <w:r w:rsidR="00A263EE">
                              <w:rPr>
                                <w:sz w:val="18"/>
                              </w:rPr>
                              <w:t>Use guards or physical controls to protect the team members.</w:t>
                            </w:r>
                          </w:p>
                          <w:p w14:paraId="3200AECC" w14:textId="54579D5A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  <w:szCs w:val="16"/>
                              </w:rPr>
                              <w:t xml:space="preserve">Administrative </w:t>
                            </w:r>
                            <w:r w:rsidRPr="003621AF">
                              <w:rPr>
                                <w:sz w:val="18"/>
                                <w:szCs w:val="16"/>
                              </w:rPr>
                              <w:t xml:space="preserve">– </w:t>
                            </w:r>
                            <w:r w:rsidR="00A263EE">
                              <w:rPr>
                                <w:sz w:val="18"/>
                                <w:szCs w:val="16"/>
                              </w:rPr>
                              <w:t xml:space="preserve">Introduce rules, training, guidelines or similar to increase competence and awareness of the hazard and </w:t>
                            </w:r>
                            <w:proofErr w:type="gramStart"/>
                            <w:r w:rsidR="00A263EE">
                              <w:rPr>
                                <w:sz w:val="18"/>
                                <w:szCs w:val="16"/>
                              </w:rPr>
                              <w:t>it’s</w:t>
                            </w:r>
                            <w:proofErr w:type="gramEnd"/>
                            <w:r w:rsidR="00A263EE">
                              <w:rPr>
                                <w:sz w:val="18"/>
                                <w:szCs w:val="16"/>
                              </w:rPr>
                              <w:t xml:space="preserve"> risks.</w:t>
                            </w:r>
                          </w:p>
                          <w:p w14:paraId="3200AECD" w14:textId="44C4CB71" w:rsidR="00B61997" w:rsidRPr="003621AF" w:rsidRDefault="00B61997" w:rsidP="003621AF">
                            <w:pPr>
                              <w:spacing w:line="240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3621AF">
                              <w:rPr>
                                <w:b/>
                                <w:sz w:val="18"/>
                                <w:szCs w:val="16"/>
                              </w:rPr>
                              <w:t>PPE</w:t>
                            </w:r>
                            <w:r w:rsidRPr="003621AF">
                              <w:rPr>
                                <w:sz w:val="18"/>
                                <w:szCs w:val="16"/>
                              </w:rPr>
                              <w:t xml:space="preserve"> – </w:t>
                            </w:r>
                            <w:r w:rsidR="00A263EE">
                              <w:rPr>
                                <w:sz w:val="18"/>
                                <w:szCs w:val="16"/>
                              </w:rPr>
                              <w:t>Provide suitable personal protective equipment that is effective in reducing the risks and outcomes of the hazard.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0AEB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1.5pt;margin-top:.35pt;width:246.35pt;height:22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">
                <v:textbox>
                  <w:txbxContent>
                    <w:p w14:paraId="3200AEC8" w14:textId="0D8DACB3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proofErr w:type="gramStart"/>
                      <w:r w:rsidRPr="003621AF">
                        <w:rPr>
                          <w:b/>
                          <w:sz w:val="18"/>
                        </w:rPr>
                        <w:t xml:space="preserve">Eliminate </w:t>
                      </w:r>
                      <w:r w:rsidRPr="003621AF">
                        <w:rPr>
                          <w:sz w:val="18"/>
                        </w:rPr>
                        <w:t xml:space="preserve"> -</w:t>
                      </w:r>
                      <w:proofErr w:type="gramEnd"/>
                      <w:r w:rsidRPr="003621AF">
                        <w:rPr>
                          <w:sz w:val="18"/>
                        </w:rPr>
                        <w:t xml:space="preserve"> </w:t>
                      </w:r>
                      <w:r w:rsidR="00A263EE">
                        <w:rPr>
                          <w:sz w:val="18"/>
                        </w:rPr>
                        <w:t>Remove the hazard</w:t>
                      </w:r>
                    </w:p>
                    <w:p w14:paraId="3200AEC9" w14:textId="40E26609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>Substitute –</w:t>
                      </w:r>
                      <w:r w:rsidRPr="003621AF">
                        <w:rPr>
                          <w:sz w:val="18"/>
                        </w:rPr>
                        <w:t xml:space="preserve"> </w:t>
                      </w:r>
                      <w:r w:rsidR="00A263EE">
                        <w:rPr>
                          <w:sz w:val="18"/>
                        </w:rPr>
                        <w:t>Replace the hazard with a lower risk option.</w:t>
                      </w:r>
                    </w:p>
                    <w:p w14:paraId="3200AECA" w14:textId="21036B26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 xml:space="preserve">Isolate </w:t>
                      </w:r>
                      <w:r w:rsidRPr="003621AF">
                        <w:rPr>
                          <w:sz w:val="18"/>
                        </w:rPr>
                        <w:t xml:space="preserve">– Keep the </w:t>
                      </w:r>
                      <w:r w:rsidR="00A263EE">
                        <w:rPr>
                          <w:sz w:val="18"/>
                        </w:rPr>
                        <w:t>hazard separate from the team members.</w:t>
                      </w:r>
                    </w:p>
                    <w:p w14:paraId="3200AECB" w14:textId="1B324A94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</w:rPr>
                        <w:t>Engineering</w:t>
                      </w:r>
                      <w:r w:rsidRPr="003621AF">
                        <w:rPr>
                          <w:sz w:val="18"/>
                        </w:rPr>
                        <w:t xml:space="preserve"> – </w:t>
                      </w:r>
                      <w:r w:rsidR="00A263EE">
                        <w:rPr>
                          <w:sz w:val="18"/>
                        </w:rPr>
                        <w:t>Use guards or physical controls to protect the team members.</w:t>
                      </w:r>
                    </w:p>
                    <w:p w14:paraId="3200AECC" w14:textId="54579D5A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  <w:szCs w:val="16"/>
                        </w:rPr>
                        <w:t xml:space="preserve">Administrative </w:t>
                      </w:r>
                      <w:r w:rsidRPr="003621AF">
                        <w:rPr>
                          <w:sz w:val="18"/>
                          <w:szCs w:val="16"/>
                        </w:rPr>
                        <w:t xml:space="preserve">– </w:t>
                      </w:r>
                      <w:r w:rsidR="00A263EE">
                        <w:rPr>
                          <w:sz w:val="18"/>
                          <w:szCs w:val="16"/>
                        </w:rPr>
                        <w:t xml:space="preserve">Introduce rules, training, guidelines or similar to increase competence and awareness of the hazard and </w:t>
                      </w:r>
                      <w:proofErr w:type="gramStart"/>
                      <w:r w:rsidR="00A263EE">
                        <w:rPr>
                          <w:sz w:val="18"/>
                          <w:szCs w:val="16"/>
                        </w:rPr>
                        <w:t>it’s</w:t>
                      </w:r>
                      <w:proofErr w:type="gramEnd"/>
                      <w:r w:rsidR="00A263EE">
                        <w:rPr>
                          <w:sz w:val="18"/>
                          <w:szCs w:val="16"/>
                        </w:rPr>
                        <w:t xml:space="preserve"> risks.</w:t>
                      </w:r>
                    </w:p>
                    <w:p w14:paraId="3200AECD" w14:textId="44C4CB71" w:rsidR="00B61997" w:rsidRPr="003621AF" w:rsidRDefault="00B61997" w:rsidP="003621AF">
                      <w:pPr>
                        <w:spacing w:line="240" w:lineRule="auto"/>
                        <w:rPr>
                          <w:sz w:val="18"/>
                          <w:szCs w:val="16"/>
                        </w:rPr>
                      </w:pPr>
                      <w:r w:rsidRPr="003621AF">
                        <w:rPr>
                          <w:b/>
                          <w:sz w:val="18"/>
                          <w:szCs w:val="16"/>
                        </w:rPr>
                        <w:t>PPE</w:t>
                      </w:r>
                      <w:r w:rsidRPr="003621AF">
                        <w:rPr>
                          <w:sz w:val="18"/>
                          <w:szCs w:val="16"/>
                        </w:rPr>
                        <w:t xml:space="preserve"> – </w:t>
                      </w:r>
                      <w:r w:rsidR="00A263EE">
                        <w:rPr>
                          <w:sz w:val="18"/>
                          <w:szCs w:val="16"/>
                        </w:rPr>
                        <w:t>Provide suitable personal protective equipment that is effective in reducing the risks and outcomes of the hazard.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076FCB" wp14:editId="1066B3E8">
            <wp:extent cx="6140450" cy="2911510"/>
            <wp:effectExtent l="0" t="0" r="0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191" cy="293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B07">
        <w:t xml:space="preserve"> </w:t>
      </w:r>
    </w:p>
    <w:tbl>
      <w:tblPr>
        <w:tblStyle w:val="TableGrid1"/>
        <w:tblW w:w="0" w:type="auto"/>
        <w:tblInd w:w="-176" w:type="dxa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831"/>
        <w:gridCol w:w="1658"/>
        <w:gridCol w:w="816"/>
        <w:gridCol w:w="2611"/>
        <w:gridCol w:w="992"/>
        <w:gridCol w:w="3408"/>
        <w:gridCol w:w="1569"/>
        <w:gridCol w:w="1660"/>
        <w:gridCol w:w="1019"/>
      </w:tblGrid>
      <w:tr w:rsidR="006513AF" w:rsidRPr="006513AF" w14:paraId="15F98ED8" w14:textId="77777777" w:rsidTr="006513AF">
        <w:trPr>
          <w:tblHeader/>
        </w:trPr>
        <w:tc>
          <w:tcPr>
            <w:tcW w:w="1847" w:type="dxa"/>
            <w:shd w:val="clear" w:color="auto" w:fill="1F497D" w:themeFill="text2"/>
          </w:tcPr>
          <w:p w14:paraId="0DBC2E75" w14:textId="77777777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What are the hazards?</w:t>
            </w:r>
          </w:p>
        </w:tc>
        <w:tc>
          <w:tcPr>
            <w:tcW w:w="1672" w:type="dxa"/>
            <w:shd w:val="clear" w:color="auto" w:fill="1F497D" w:themeFill="text2"/>
          </w:tcPr>
          <w:p w14:paraId="074EECD0" w14:textId="77777777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Who might be harmed and how?</w:t>
            </w:r>
          </w:p>
        </w:tc>
        <w:tc>
          <w:tcPr>
            <w:tcW w:w="816" w:type="dxa"/>
            <w:shd w:val="clear" w:color="auto" w:fill="1F497D" w:themeFill="text2"/>
          </w:tcPr>
          <w:p w14:paraId="3D7ECCAD" w14:textId="0F6437CE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Initial risk rating</w:t>
            </w:r>
            <w:r>
              <w:rPr>
                <w:rFonts w:asciiTheme="minorHAnsi" w:eastAsia="MS Gothic" w:hAnsiTheme="minorHAnsi" w:cstheme="minorHAnsi"/>
                <w:b/>
                <w:bCs/>
                <w:color w:val="FFFFFF"/>
                <w:sz w:val="16"/>
                <w:szCs w:val="16"/>
              </w:rPr>
              <w:t xml:space="preserve"> (without controls)</w:t>
            </w: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 xml:space="preserve"> </w:t>
            </w:r>
          </w:p>
        </w:tc>
        <w:tc>
          <w:tcPr>
            <w:tcW w:w="2645" w:type="dxa"/>
            <w:shd w:val="clear" w:color="auto" w:fill="1F497D" w:themeFill="text2"/>
          </w:tcPr>
          <w:p w14:paraId="79DFA4C7" w14:textId="25AEC9C2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What are you already doing to control the risks?</w:t>
            </w:r>
          </w:p>
        </w:tc>
        <w:tc>
          <w:tcPr>
            <w:tcW w:w="846" w:type="dxa"/>
            <w:shd w:val="clear" w:color="auto" w:fill="1F497D" w:themeFill="text2"/>
          </w:tcPr>
          <w:p w14:paraId="32759BC6" w14:textId="39BB5ECC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color w:val="FFFFFF"/>
                <w:sz w:val="22"/>
              </w:rPr>
            </w:pPr>
            <w:r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 xml:space="preserve">Residual risk rating </w:t>
            </w: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16"/>
                <w:szCs w:val="16"/>
              </w:rPr>
              <w:t>(with controls)</w:t>
            </w:r>
          </w:p>
        </w:tc>
        <w:tc>
          <w:tcPr>
            <w:tcW w:w="3458" w:type="dxa"/>
            <w:shd w:val="clear" w:color="auto" w:fill="1F497D" w:themeFill="text2"/>
          </w:tcPr>
          <w:p w14:paraId="13C14F7F" w14:textId="756157E3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What further action do you need to take to control the risks?</w:t>
            </w:r>
          </w:p>
        </w:tc>
        <w:tc>
          <w:tcPr>
            <w:tcW w:w="1582" w:type="dxa"/>
            <w:shd w:val="clear" w:color="auto" w:fill="1F497D" w:themeFill="text2"/>
          </w:tcPr>
          <w:p w14:paraId="7A136F82" w14:textId="77777777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Who needs to carry out the action?</w:t>
            </w:r>
          </w:p>
        </w:tc>
        <w:tc>
          <w:tcPr>
            <w:tcW w:w="1675" w:type="dxa"/>
            <w:shd w:val="clear" w:color="auto" w:fill="1F497D" w:themeFill="text2"/>
          </w:tcPr>
          <w:p w14:paraId="56A9CD27" w14:textId="77777777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When is the action needed by?</w:t>
            </w:r>
          </w:p>
        </w:tc>
        <w:tc>
          <w:tcPr>
            <w:tcW w:w="1023" w:type="dxa"/>
            <w:shd w:val="clear" w:color="auto" w:fill="1F497D" w:themeFill="text2"/>
          </w:tcPr>
          <w:p w14:paraId="4B3045FB" w14:textId="77777777" w:rsidR="006513AF" w:rsidRPr="006513AF" w:rsidRDefault="006513AF" w:rsidP="006513AF">
            <w:pPr>
              <w:keepNext/>
              <w:keepLines/>
              <w:spacing w:after="0" w:line="240" w:lineRule="auto"/>
              <w:outlineLvl w:val="2"/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</w:pPr>
            <w:r w:rsidRPr="006513AF">
              <w:rPr>
                <w:rFonts w:asciiTheme="minorHAnsi" w:eastAsia="MS Gothic" w:hAnsiTheme="minorHAnsi" w:cstheme="minorHAnsi"/>
                <w:b/>
                <w:bCs/>
                <w:color w:val="FFFFFF"/>
                <w:sz w:val="22"/>
              </w:rPr>
              <w:t>Done</w:t>
            </w:r>
          </w:p>
        </w:tc>
      </w:tr>
      <w:bookmarkStart w:id="0" w:name="Text5"/>
      <w:tr w:rsidR="00143D4C" w:rsidRPr="006513AF" w14:paraId="77DA0FCC" w14:textId="77777777" w:rsidTr="006513AF">
        <w:tc>
          <w:tcPr>
            <w:tcW w:w="1847" w:type="dxa"/>
          </w:tcPr>
          <w:p w14:paraId="21E9B416" w14:textId="57542882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0"/>
          </w:p>
        </w:tc>
        <w:bookmarkStart w:id="1" w:name="Text6"/>
        <w:tc>
          <w:tcPr>
            <w:tcW w:w="1672" w:type="dxa"/>
          </w:tcPr>
          <w:p w14:paraId="1DAE6BA3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"/>
          </w:p>
        </w:tc>
        <w:tc>
          <w:tcPr>
            <w:tcW w:w="816" w:type="dxa"/>
          </w:tcPr>
          <w:p w14:paraId="52978DF0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2" w:name="Text7"/>
        <w:tc>
          <w:tcPr>
            <w:tcW w:w="2645" w:type="dxa"/>
          </w:tcPr>
          <w:p w14:paraId="4764162B" w14:textId="447EE15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"/>
          </w:p>
        </w:tc>
        <w:tc>
          <w:tcPr>
            <w:tcW w:w="846" w:type="dxa"/>
          </w:tcPr>
          <w:p w14:paraId="5C5A86B1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3" w:name="Text8"/>
        <w:tc>
          <w:tcPr>
            <w:tcW w:w="3458" w:type="dxa"/>
          </w:tcPr>
          <w:p w14:paraId="65B3542C" w14:textId="64E5BB9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"/>
          </w:p>
        </w:tc>
        <w:bookmarkStart w:id="4" w:name="Text9"/>
        <w:tc>
          <w:tcPr>
            <w:tcW w:w="1582" w:type="dxa"/>
          </w:tcPr>
          <w:p w14:paraId="2BB1130C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4"/>
          </w:p>
        </w:tc>
        <w:bookmarkStart w:id="5" w:name="Text10"/>
        <w:tc>
          <w:tcPr>
            <w:tcW w:w="1675" w:type="dxa"/>
          </w:tcPr>
          <w:p w14:paraId="43347EE3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5"/>
          </w:p>
        </w:tc>
        <w:bookmarkStart w:id="6" w:name="Text29"/>
        <w:tc>
          <w:tcPr>
            <w:tcW w:w="1023" w:type="dxa"/>
          </w:tcPr>
          <w:p w14:paraId="4FF4A7E6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6"/>
          </w:p>
        </w:tc>
      </w:tr>
      <w:bookmarkStart w:id="7" w:name="Text11"/>
      <w:tr w:rsidR="00143D4C" w:rsidRPr="006513AF" w14:paraId="5645F5BC" w14:textId="77777777" w:rsidTr="006513AF">
        <w:tc>
          <w:tcPr>
            <w:tcW w:w="1847" w:type="dxa"/>
          </w:tcPr>
          <w:p w14:paraId="039CFEDF" w14:textId="6EE6DA7A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7"/>
          </w:p>
        </w:tc>
        <w:bookmarkStart w:id="8" w:name="Text12"/>
        <w:tc>
          <w:tcPr>
            <w:tcW w:w="1672" w:type="dxa"/>
          </w:tcPr>
          <w:p w14:paraId="38EA6AEF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8"/>
          </w:p>
        </w:tc>
        <w:tc>
          <w:tcPr>
            <w:tcW w:w="816" w:type="dxa"/>
          </w:tcPr>
          <w:p w14:paraId="29738564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9" w:name="Text13"/>
        <w:tc>
          <w:tcPr>
            <w:tcW w:w="2645" w:type="dxa"/>
          </w:tcPr>
          <w:p w14:paraId="141515F7" w14:textId="1B2D0708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9"/>
          </w:p>
        </w:tc>
        <w:tc>
          <w:tcPr>
            <w:tcW w:w="846" w:type="dxa"/>
          </w:tcPr>
          <w:p w14:paraId="231A0752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10" w:name="Text14"/>
        <w:tc>
          <w:tcPr>
            <w:tcW w:w="3458" w:type="dxa"/>
          </w:tcPr>
          <w:p w14:paraId="07F84E9E" w14:textId="17EE114A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0"/>
          </w:p>
        </w:tc>
        <w:bookmarkStart w:id="11" w:name="Text15"/>
        <w:tc>
          <w:tcPr>
            <w:tcW w:w="1582" w:type="dxa"/>
          </w:tcPr>
          <w:p w14:paraId="5BECCB7A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1"/>
          </w:p>
        </w:tc>
        <w:bookmarkStart w:id="12" w:name="Text16"/>
        <w:tc>
          <w:tcPr>
            <w:tcW w:w="1675" w:type="dxa"/>
          </w:tcPr>
          <w:p w14:paraId="2646FD7C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2"/>
          </w:p>
        </w:tc>
        <w:bookmarkStart w:id="13" w:name="Text30"/>
        <w:tc>
          <w:tcPr>
            <w:tcW w:w="1023" w:type="dxa"/>
          </w:tcPr>
          <w:p w14:paraId="0C7742AF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3"/>
          </w:p>
        </w:tc>
      </w:tr>
      <w:bookmarkStart w:id="14" w:name="Text17"/>
      <w:tr w:rsidR="00143D4C" w:rsidRPr="006513AF" w14:paraId="3898FBFA" w14:textId="77777777" w:rsidTr="006513AF">
        <w:tc>
          <w:tcPr>
            <w:tcW w:w="1847" w:type="dxa"/>
          </w:tcPr>
          <w:p w14:paraId="54F1160C" w14:textId="31D0C9FD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14"/>
          </w:p>
        </w:tc>
        <w:bookmarkStart w:id="15" w:name="Text19"/>
        <w:tc>
          <w:tcPr>
            <w:tcW w:w="1672" w:type="dxa"/>
          </w:tcPr>
          <w:p w14:paraId="3FE7A1A7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5"/>
          </w:p>
        </w:tc>
        <w:tc>
          <w:tcPr>
            <w:tcW w:w="816" w:type="dxa"/>
          </w:tcPr>
          <w:p w14:paraId="21BC5DA1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16" w:name="Text21"/>
        <w:tc>
          <w:tcPr>
            <w:tcW w:w="2645" w:type="dxa"/>
          </w:tcPr>
          <w:p w14:paraId="34314E99" w14:textId="4FD10BBE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6"/>
          </w:p>
        </w:tc>
        <w:tc>
          <w:tcPr>
            <w:tcW w:w="846" w:type="dxa"/>
          </w:tcPr>
          <w:p w14:paraId="2B10CAD2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17" w:name="Text23"/>
        <w:tc>
          <w:tcPr>
            <w:tcW w:w="3458" w:type="dxa"/>
          </w:tcPr>
          <w:p w14:paraId="62A10FA2" w14:textId="38979A8C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7"/>
          </w:p>
        </w:tc>
        <w:bookmarkStart w:id="18" w:name="Text25"/>
        <w:tc>
          <w:tcPr>
            <w:tcW w:w="1582" w:type="dxa"/>
          </w:tcPr>
          <w:p w14:paraId="57E1A1B3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8"/>
          </w:p>
        </w:tc>
        <w:bookmarkStart w:id="19" w:name="Text27"/>
        <w:tc>
          <w:tcPr>
            <w:tcW w:w="1675" w:type="dxa"/>
          </w:tcPr>
          <w:p w14:paraId="060546CB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19"/>
          </w:p>
        </w:tc>
        <w:bookmarkStart w:id="20" w:name="Text31"/>
        <w:tc>
          <w:tcPr>
            <w:tcW w:w="1023" w:type="dxa"/>
          </w:tcPr>
          <w:p w14:paraId="13798967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0"/>
          </w:p>
        </w:tc>
      </w:tr>
      <w:bookmarkStart w:id="21" w:name="Text18"/>
      <w:tr w:rsidR="00143D4C" w:rsidRPr="006513AF" w14:paraId="64BB6543" w14:textId="77777777" w:rsidTr="006513AF">
        <w:tc>
          <w:tcPr>
            <w:tcW w:w="1847" w:type="dxa"/>
          </w:tcPr>
          <w:p w14:paraId="60076B34" w14:textId="391DD7FA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21"/>
          </w:p>
        </w:tc>
        <w:bookmarkStart w:id="22" w:name="Text20"/>
        <w:tc>
          <w:tcPr>
            <w:tcW w:w="1672" w:type="dxa"/>
          </w:tcPr>
          <w:p w14:paraId="17A88B60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2"/>
          </w:p>
        </w:tc>
        <w:tc>
          <w:tcPr>
            <w:tcW w:w="816" w:type="dxa"/>
          </w:tcPr>
          <w:p w14:paraId="6132ED3A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23" w:name="Text22"/>
        <w:tc>
          <w:tcPr>
            <w:tcW w:w="2645" w:type="dxa"/>
          </w:tcPr>
          <w:p w14:paraId="37F7A16A" w14:textId="5260A8A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3"/>
          </w:p>
        </w:tc>
        <w:tc>
          <w:tcPr>
            <w:tcW w:w="846" w:type="dxa"/>
          </w:tcPr>
          <w:p w14:paraId="78607666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24" w:name="Text24"/>
        <w:tc>
          <w:tcPr>
            <w:tcW w:w="3458" w:type="dxa"/>
          </w:tcPr>
          <w:p w14:paraId="31F83A8C" w14:textId="3E41AB96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4"/>
          </w:p>
        </w:tc>
        <w:bookmarkStart w:id="25" w:name="Text26"/>
        <w:tc>
          <w:tcPr>
            <w:tcW w:w="1582" w:type="dxa"/>
          </w:tcPr>
          <w:p w14:paraId="1AEADAF0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5"/>
          </w:p>
        </w:tc>
        <w:bookmarkStart w:id="26" w:name="Text28"/>
        <w:tc>
          <w:tcPr>
            <w:tcW w:w="1675" w:type="dxa"/>
          </w:tcPr>
          <w:p w14:paraId="3EDDE701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6"/>
          </w:p>
        </w:tc>
        <w:bookmarkStart w:id="27" w:name="Text32"/>
        <w:tc>
          <w:tcPr>
            <w:tcW w:w="1023" w:type="dxa"/>
          </w:tcPr>
          <w:p w14:paraId="61F3E595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7"/>
          </w:p>
        </w:tc>
      </w:tr>
      <w:bookmarkStart w:id="28" w:name="Text33"/>
      <w:tr w:rsidR="00143D4C" w:rsidRPr="006513AF" w14:paraId="6AB90547" w14:textId="77777777" w:rsidTr="006513AF">
        <w:tc>
          <w:tcPr>
            <w:tcW w:w="1847" w:type="dxa"/>
          </w:tcPr>
          <w:p w14:paraId="042896E8" w14:textId="496E48DA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28"/>
          </w:p>
        </w:tc>
        <w:bookmarkStart w:id="29" w:name="Text35"/>
        <w:tc>
          <w:tcPr>
            <w:tcW w:w="1672" w:type="dxa"/>
          </w:tcPr>
          <w:p w14:paraId="2431F469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29"/>
          </w:p>
        </w:tc>
        <w:tc>
          <w:tcPr>
            <w:tcW w:w="816" w:type="dxa"/>
          </w:tcPr>
          <w:p w14:paraId="62C7240E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30" w:name="Text37"/>
        <w:tc>
          <w:tcPr>
            <w:tcW w:w="2645" w:type="dxa"/>
          </w:tcPr>
          <w:p w14:paraId="2B7A277A" w14:textId="79C3ACBF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0"/>
          </w:p>
        </w:tc>
        <w:tc>
          <w:tcPr>
            <w:tcW w:w="846" w:type="dxa"/>
          </w:tcPr>
          <w:p w14:paraId="6D66D134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31" w:name="Text39"/>
        <w:tc>
          <w:tcPr>
            <w:tcW w:w="3458" w:type="dxa"/>
          </w:tcPr>
          <w:p w14:paraId="08494A2A" w14:textId="27AB3040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1"/>
          </w:p>
        </w:tc>
        <w:bookmarkStart w:id="32" w:name="Text41"/>
        <w:tc>
          <w:tcPr>
            <w:tcW w:w="1582" w:type="dxa"/>
          </w:tcPr>
          <w:p w14:paraId="7EAEF4BC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2"/>
          </w:p>
        </w:tc>
        <w:bookmarkStart w:id="33" w:name="Text43"/>
        <w:tc>
          <w:tcPr>
            <w:tcW w:w="1675" w:type="dxa"/>
          </w:tcPr>
          <w:p w14:paraId="18EFDB71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3"/>
          </w:p>
        </w:tc>
        <w:bookmarkStart w:id="34" w:name="Text45"/>
        <w:tc>
          <w:tcPr>
            <w:tcW w:w="1023" w:type="dxa"/>
          </w:tcPr>
          <w:p w14:paraId="44C23D5D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4"/>
          </w:p>
        </w:tc>
      </w:tr>
      <w:bookmarkStart w:id="35" w:name="Text34"/>
      <w:tr w:rsidR="00143D4C" w:rsidRPr="006513AF" w14:paraId="05139E74" w14:textId="77777777" w:rsidTr="006513AF">
        <w:tc>
          <w:tcPr>
            <w:tcW w:w="1847" w:type="dxa"/>
          </w:tcPr>
          <w:p w14:paraId="570C7598" w14:textId="2EEFA31E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b/>
                <w:sz w:val="22"/>
                <w:szCs w:val="24"/>
              </w:rPr>
            </w:pPr>
            <w:r w:rsidRPr="006513AF">
              <w:rPr>
                <w:rFonts w:ascii="Helvetica" w:hAnsi="Helvetica"/>
                <w:b/>
                <w:sz w:val="22"/>
                <w:szCs w:val="24"/>
              </w:rPr>
              <w:lastRenderedPageBreak/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b/>
                <w:sz w:val="22"/>
                <w:szCs w:val="24"/>
              </w:rPr>
              <w:fldChar w:fldCharType="end"/>
            </w:r>
            <w:bookmarkEnd w:id="35"/>
          </w:p>
        </w:tc>
        <w:bookmarkStart w:id="36" w:name="Text36"/>
        <w:tc>
          <w:tcPr>
            <w:tcW w:w="1672" w:type="dxa"/>
          </w:tcPr>
          <w:p w14:paraId="14082B47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6"/>
          </w:p>
        </w:tc>
        <w:tc>
          <w:tcPr>
            <w:tcW w:w="816" w:type="dxa"/>
          </w:tcPr>
          <w:p w14:paraId="19456F14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37" w:name="Text38"/>
        <w:tc>
          <w:tcPr>
            <w:tcW w:w="2645" w:type="dxa"/>
          </w:tcPr>
          <w:p w14:paraId="1870FB37" w14:textId="0CBF12EB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7"/>
          </w:p>
        </w:tc>
        <w:tc>
          <w:tcPr>
            <w:tcW w:w="846" w:type="dxa"/>
          </w:tcPr>
          <w:p w14:paraId="40A29243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</w:p>
        </w:tc>
        <w:bookmarkStart w:id="38" w:name="Text40"/>
        <w:tc>
          <w:tcPr>
            <w:tcW w:w="3458" w:type="dxa"/>
          </w:tcPr>
          <w:p w14:paraId="41623E34" w14:textId="1C749C72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8"/>
          </w:p>
        </w:tc>
        <w:bookmarkStart w:id="39" w:name="Text42"/>
        <w:tc>
          <w:tcPr>
            <w:tcW w:w="1582" w:type="dxa"/>
          </w:tcPr>
          <w:p w14:paraId="70F926D5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39"/>
          </w:p>
        </w:tc>
        <w:bookmarkStart w:id="40" w:name="Text44"/>
        <w:tc>
          <w:tcPr>
            <w:tcW w:w="1675" w:type="dxa"/>
          </w:tcPr>
          <w:p w14:paraId="2153A055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40"/>
          </w:p>
        </w:tc>
        <w:bookmarkStart w:id="41" w:name="Text46"/>
        <w:tc>
          <w:tcPr>
            <w:tcW w:w="1023" w:type="dxa"/>
          </w:tcPr>
          <w:p w14:paraId="203AA689" w14:textId="77777777" w:rsidR="006513AF" w:rsidRPr="006513AF" w:rsidRDefault="006513AF" w:rsidP="006513AF">
            <w:pPr>
              <w:spacing w:after="0" w:line="240" w:lineRule="auto"/>
              <w:rPr>
                <w:rFonts w:ascii="Helvetica" w:hAnsi="Helvetica"/>
                <w:sz w:val="22"/>
                <w:szCs w:val="24"/>
              </w:rPr>
            </w:pPr>
            <w:r w:rsidRPr="006513AF">
              <w:rPr>
                <w:rFonts w:ascii="Helvetica" w:hAnsi="Helvetica"/>
                <w:sz w:val="22"/>
                <w:szCs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6513AF">
              <w:rPr>
                <w:rFonts w:ascii="Helvetica" w:hAnsi="Helvetica"/>
                <w:sz w:val="22"/>
                <w:szCs w:val="24"/>
              </w:rPr>
              <w:instrText xml:space="preserve"> FORMTEXT </w:instrText>
            </w:r>
            <w:r w:rsidRPr="006513AF">
              <w:rPr>
                <w:rFonts w:ascii="Helvetica" w:hAnsi="Helvetica"/>
                <w:sz w:val="22"/>
                <w:szCs w:val="24"/>
              </w:rPr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separate"/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noProof/>
                <w:sz w:val="22"/>
                <w:szCs w:val="24"/>
              </w:rPr>
              <w:t> </w:t>
            </w:r>
            <w:r w:rsidRPr="006513AF">
              <w:rPr>
                <w:rFonts w:ascii="Helvetica" w:hAnsi="Helvetica"/>
                <w:sz w:val="22"/>
                <w:szCs w:val="24"/>
              </w:rPr>
              <w:fldChar w:fldCharType="end"/>
            </w:r>
            <w:bookmarkEnd w:id="41"/>
          </w:p>
        </w:tc>
      </w:tr>
    </w:tbl>
    <w:p w14:paraId="3200AE74" w14:textId="05F84477" w:rsidR="00515814" w:rsidRDefault="00515814" w:rsidP="00515814">
      <w:pPr>
        <w:pStyle w:val="NoSpacing"/>
        <w:rPr>
          <w:rFonts w:ascii="Arial" w:hAnsi="Arial" w:cs="Arial"/>
        </w:rPr>
      </w:pPr>
    </w:p>
    <w:p w14:paraId="206748FF" w14:textId="35682838" w:rsidR="006513AF" w:rsidRDefault="006513AF" w:rsidP="00515814">
      <w:pPr>
        <w:pStyle w:val="NoSpacing"/>
        <w:rPr>
          <w:rFonts w:ascii="Arial" w:hAnsi="Arial" w:cs="Arial"/>
        </w:rPr>
      </w:pPr>
    </w:p>
    <w:p w14:paraId="77DBAE0E" w14:textId="77777777" w:rsidR="006513AF" w:rsidRDefault="006513AF" w:rsidP="00515814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1"/>
        <w:gridCol w:w="7687"/>
      </w:tblGrid>
      <w:tr w:rsidR="003621AF" w14:paraId="3200AE77" w14:textId="77777777" w:rsidTr="003621AF">
        <w:tc>
          <w:tcPr>
            <w:tcW w:w="7807" w:type="dxa"/>
          </w:tcPr>
          <w:p w14:paraId="3200AE75" w14:textId="77777777" w:rsidR="003621AF" w:rsidRDefault="003621AF" w:rsidP="003621AF">
            <w:r>
              <w:t>Any Licences, Training required?</w:t>
            </w:r>
          </w:p>
        </w:tc>
        <w:tc>
          <w:tcPr>
            <w:tcW w:w="7807" w:type="dxa"/>
          </w:tcPr>
          <w:p w14:paraId="3200AE76" w14:textId="77777777" w:rsidR="003621AF" w:rsidRDefault="003621AF" w:rsidP="00D03310"/>
        </w:tc>
      </w:tr>
      <w:tr w:rsidR="003621AF" w14:paraId="3200AE7A" w14:textId="77777777" w:rsidTr="003621AF">
        <w:tc>
          <w:tcPr>
            <w:tcW w:w="7807" w:type="dxa"/>
          </w:tcPr>
          <w:p w14:paraId="3200AE78" w14:textId="77777777" w:rsidR="003621AF" w:rsidRDefault="003621AF" w:rsidP="003621AF"/>
        </w:tc>
        <w:tc>
          <w:tcPr>
            <w:tcW w:w="7807" w:type="dxa"/>
          </w:tcPr>
          <w:p w14:paraId="3200AE79" w14:textId="77777777" w:rsidR="003621AF" w:rsidRDefault="003621AF" w:rsidP="00D03310"/>
        </w:tc>
      </w:tr>
    </w:tbl>
    <w:p w14:paraId="3200AE7B" w14:textId="77777777" w:rsidR="003621AF" w:rsidRDefault="003621AF" w:rsidP="00D03310"/>
    <w:tbl>
      <w:tblPr>
        <w:tblW w:w="12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3402"/>
        <w:gridCol w:w="2127"/>
        <w:gridCol w:w="2510"/>
      </w:tblGrid>
      <w:tr w:rsidR="00616B07" w:rsidRPr="00E80473" w14:paraId="3200AE8A" w14:textId="77777777" w:rsidTr="00177CFC">
        <w:trPr>
          <w:trHeight w:val="567"/>
        </w:trPr>
        <w:tc>
          <w:tcPr>
            <w:tcW w:w="3964" w:type="dxa"/>
            <w:shd w:val="clear" w:color="auto" w:fill="1F497D" w:themeFill="text2"/>
            <w:vAlign w:val="center"/>
          </w:tcPr>
          <w:p w14:paraId="3200AE84" w14:textId="366DDD89" w:rsidR="00616B07" w:rsidRPr="00177CFC" w:rsidRDefault="00616B07" w:rsidP="003621AF">
            <w:pPr>
              <w:pStyle w:val="Noparagraphstyle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</w:pPr>
            <w:r w:rsidRPr="00177CFC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  <w:t>Team Member Name</w:t>
            </w:r>
          </w:p>
        </w:tc>
        <w:tc>
          <w:tcPr>
            <w:tcW w:w="3402" w:type="dxa"/>
            <w:shd w:val="clear" w:color="auto" w:fill="1F497D" w:themeFill="text2"/>
            <w:vAlign w:val="center"/>
          </w:tcPr>
          <w:p w14:paraId="3200AE85" w14:textId="2FD8ACA2" w:rsidR="00616B07" w:rsidRPr="00177CFC" w:rsidRDefault="00616B07" w:rsidP="00E95B72">
            <w:pPr>
              <w:pStyle w:val="Noparagraphstyle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</w:pPr>
            <w:r w:rsidRPr="00177CFC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  <w:t>Team Member Position</w:t>
            </w:r>
          </w:p>
        </w:tc>
        <w:tc>
          <w:tcPr>
            <w:tcW w:w="2127" w:type="dxa"/>
            <w:shd w:val="clear" w:color="auto" w:fill="1F497D" w:themeFill="text2"/>
            <w:vAlign w:val="center"/>
          </w:tcPr>
          <w:p w14:paraId="3200AE86" w14:textId="4A82012C" w:rsidR="00616B07" w:rsidRPr="00177CFC" w:rsidRDefault="00616B07" w:rsidP="00E95B72">
            <w:pPr>
              <w:pStyle w:val="Noparagraphstyle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</w:pPr>
            <w:r w:rsidRPr="00177CFC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  <w:t>Date</w:t>
            </w:r>
          </w:p>
        </w:tc>
        <w:tc>
          <w:tcPr>
            <w:tcW w:w="2510" w:type="dxa"/>
            <w:shd w:val="clear" w:color="auto" w:fill="1F497D" w:themeFill="text2"/>
            <w:vAlign w:val="center"/>
          </w:tcPr>
          <w:p w14:paraId="3200AE88" w14:textId="54B8D868" w:rsidR="00616B07" w:rsidRPr="00177CFC" w:rsidRDefault="00616B07" w:rsidP="00746249">
            <w:pPr>
              <w:pStyle w:val="Noparagraphstyle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</w:pPr>
            <w:r w:rsidRPr="00177CFC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en-AU"/>
              </w:rPr>
              <w:t>Signature</w:t>
            </w:r>
          </w:p>
        </w:tc>
      </w:tr>
      <w:tr w:rsidR="00616B07" w:rsidRPr="00E80473" w14:paraId="3200AE91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8B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8C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8D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8F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98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92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93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94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96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9F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99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9A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9B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9D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A6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0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A1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A2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A4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AD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7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A8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A9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AB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  <w:tr w:rsidR="00616B07" w:rsidRPr="00E80473" w14:paraId="3200AEB4" w14:textId="77777777" w:rsidTr="00616B07">
        <w:trPr>
          <w:trHeight w:val="567"/>
        </w:trPr>
        <w:tc>
          <w:tcPr>
            <w:tcW w:w="3964" w:type="dxa"/>
            <w:shd w:val="clear" w:color="auto" w:fill="auto"/>
            <w:vAlign w:val="center"/>
          </w:tcPr>
          <w:p w14:paraId="3200AEAE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200AEAF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14:paraId="3200AEB0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  <w:tc>
          <w:tcPr>
            <w:tcW w:w="2510" w:type="dxa"/>
            <w:shd w:val="clear" w:color="auto" w:fill="auto"/>
            <w:vAlign w:val="center"/>
          </w:tcPr>
          <w:p w14:paraId="3200AEB2" w14:textId="77777777" w:rsidR="00616B07" w:rsidRPr="008C2C41" w:rsidRDefault="00616B07" w:rsidP="00E95B72">
            <w:pPr>
              <w:pStyle w:val="Noparagraphstyle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</w:tc>
      </w:tr>
    </w:tbl>
    <w:p w14:paraId="3200AEB6" w14:textId="4A48C4F9" w:rsidR="003621AF" w:rsidRPr="000C44D1" w:rsidRDefault="003621AF" w:rsidP="00616B07"/>
    <w:sectPr w:rsidR="003621AF" w:rsidRPr="000C44D1" w:rsidSect="00B070DD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0AEBE" w14:textId="77777777" w:rsidR="00B61997" w:rsidRDefault="00B61997">
      <w:pPr>
        <w:spacing w:after="0" w:line="240" w:lineRule="auto"/>
      </w:pPr>
      <w:r>
        <w:separator/>
      </w:r>
    </w:p>
  </w:endnote>
  <w:endnote w:type="continuationSeparator" w:id="0">
    <w:p w14:paraId="3200AEBF" w14:textId="77777777" w:rsidR="00B61997" w:rsidRDefault="00B6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sium MVB Std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ED14" w14:textId="6017B1A5" w:rsidR="00616B07" w:rsidRPr="00616B07" w:rsidRDefault="00616B07">
    <w:pPr>
      <w:pStyle w:val="Footer"/>
      <w:rPr>
        <w:lang w:val="en-US"/>
      </w:rPr>
    </w:pPr>
    <w:r>
      <w:rPr>
        <w:lang w:val="en-US"/>
      </w:rPr>
      <w:t>SHE05 – 01 Risk Assessment V2</w:t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177CFC">
      <w:rPr>
        <w:lang w:val="en-US"/>
      </w:rPr>
      <w:t>25</w:t>
    </w:r>
    <w:r>
      <w:rPr>
        <w:lang w:val="en-US"/>
      </w:rPr>
      <w:t>/0</w:t>
    </w:r>
    <w:r w:rsidR="00177CFC">
      <w:rPr>
        <w:lang w:val="en-US"/>
      </w:rPr>
      <w:t>3</w:t>
    </w:r>
    <w:r>
      <w:rPr>
        <w:lang w:val="en-US"/>
      </w:rPr>
      <w:t>/2</w:t>
    </w:r>
    <w:r w:rsidR="00177CFC">
      <w:rPr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0AEBC" w14:textId="77777777" w:rsidR="00B61997" w:rsidRDefault="00B61997">
      <w:pPr>
        <w:spacing w:after="0" w:line="240" w:lineRule="auto"/>
      </w:pPr>
      <w:r>
        <w:separator/>
      </w:r>
    </w:p>
  </w:footnote>
  <w:footnote w:type="continuationSeparator" w:id="0">
    <w:p w14:paraId="3200AEBD" w14:textId="77777777" w:rsidR="00B61997" w:rsidRDefault="00B6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0" w14:textId="6F610E91" w:rsidR="00B61997" w:rsidRDefault="00A263EE" w:rsidP="00551F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00AEC4" wp14:editId="1370F48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17210" cy="2808605"/>
              <wp:effectExtent l="0" t="0" r="2540" b="1270"/>
              <wp:wrapNone/>
              <wp:docPr id="8" name="WordAr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617210" cy="280860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E98EA" id="_x0000_t202" coordsize="21600,21600" o:spt="202" path="m,l,21600r21600,l21600,xe">
              <v:stroke joinstyle="miter"/>
              <v:path gradientshapeok="t" o:connecttype="rect"/>
            </v:shapetype>
            <v:shape id="WordArt 7" o:spid="_x0000_s1026" type="#_x0000_t202" style="position:absolute;margin-left:0;margin-top:0;width:442.3pt;height:22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" filled="f" stroked="f">
              <o:lock v:ext="edit" text="t" shapetype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1" w14:textId="664E4A77" w:rsidR="00131619" w:rsidRPr="00131619" w:rsidRDefault="00A263EE" w:rsidP="00131619">
    <w:pPr>
      <w:pStyle w:val="Heading1"/>
    </w:pPr>
    <w:bookmarkStart w:id="42" w:name="_Toc343431525"/>
    <w:bookmarkStart w:id="43" w:name="_Toc343431695"/>
    <w:bookmarkStart w:id="44" w:name="_Toc343630756"/>
    <w:bookmarkStart w:id="45" w:name="_Toc343864203"/>
    <w:bookmarkStart w:id="46" w:name="_Toc344117528"/>
    <w:bookmarkStart w:id="47" w:name="_Toc347405356"/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00AEC5" wp14:editId="4AC7993B">
              <wp:simplePos x="0" y="0"/>
              <wp:positionH relativeFrom="column">
                <wp:posOffset>7717155</wp:posOffset>
              </wp:positionH>
              <wp:positionV relativeFrom="paragraph">
                <wp:posOffset>-241300</wp:posOffset>
              </wp:positionV>
              <wp:extent cx="1819910" cy="563880"/>
              <wp:effectExtent l="1905" t="0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910" cy="563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0AED1" w14:textId="77777777" w:rsidR="00B61997" w:rsidRDefault="00B61997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00AED3" wp14:editId="3200AED4">
                                <wp:extent cx="1537034" cy="442501"/>
                                <wp:effectExtent l="19050" t="0" r="6016" b="0"/>
                                <wp:docPr id="16" name="Picture 15" descr="IFP Logo Logo Low-Res JPEG 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FP Logo Logo Low-Res JPEG RGB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1138" cy="44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00AEC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607.65pt;margin-top:-19pt;width:143.3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" stroked="f">
              <v:textbox>
                <w:txbxContent>
                  <w:p w14:paraId="3200AED1" w14:textId="77777777" w:rsidR="00B61997" w:rsidRDefault="00B61997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00AED3" wp14:editId="3200AED4">
                          <wp:extent cx="1537034" cy="442501"/>
                          <wp:effectExtent l="19050" t="0" r="6016" b="0"/>
                          <wp:docPr id="16" name="Picture 15" descr="IFP Logo Logo Low-Res JPEG 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FP Logo Logo Low-Res JPEG RGB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1138" cy="4465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00AEC6" wp14:editId="77CB52E0">
              <wp:simplePos x="0" y="0"/>
              <wp:positionH relativeFrom="column">
                <wp:posOffset>31115</wp:posOffset>
              </wp:positionH>
              <wp:positionV relativeFrom="paragraph">
                <wp:posOffset>-241300</wp:posOffset>
              </wp:positionV>
              <wp:extent cx="1515745" cy="655320"/>
              <wp:effectExtent l="2540" t="0" r="0" b="317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745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0AED2" w14:textId="77777777" w:rsidR="00B61997" w:rsidRDefault="00B61997" w:rsidP="00244691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3200AED5" wp14:editId="3200AED6">
                                <wp:extent cx="1524000" cy="641985"/>
                                <wp:effectExtent l="19050" t="0" r="0" b="0"/>
                                <wp:docPr id="1" name="Picture 1" descr="TIR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IR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0" cy="641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00AEC6" id="Text Box 9" o:spid="_x0000_s1028" type="#_x0000_t202" style="position:absolute;left:0;text-align:left;margin-left:2.45pt;margin-top:-19pt;width:119.35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" stroked="f">
              <v:textbox>
                <w:txbxContent>
                  <w:p w14:paraId="3200AED2" w14:textId="77777777" w:rsidR="00B61997" w:rsidRDefault="00B61997" w:rsidP="00244691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3200AED5" wp14:editId="3200AED6">
                          <wp:extent cx="1524000" cy="641985"/>
                          <wp:effectExtent l="19050" t="0" r="0" b="0"/>
                          <wp:docPr id="1" name="Picture 1" descr="TIR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IR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641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61997">
      <w:t xml:space="preserve">Risk Assessment </w:t>
    </w:r>
    <w:r w:rsidR="00B61997" w:rsidRPr="00640951">
      <w:t>(</w:t>
    </w:r>
    <w:r w:rsidR="00B61997">
      <w:t>RA</w:t>
    </w:r>
    <w:r w:rsidR="00B61997" w:rsidRPr="00640951">
      <w:t>)</w:t>
    </w:r>
    <w:bookmarkEnd w:id="42"/>
    <w:bookmarkEnd w:id="43"/>
    <w:bookmarkEnd w:id="44"/>
    <w:bookmarkEnd w:id="45"/>
    <w:bookmarkEnd w:id="46"/>
    <w:bookmarkEnd w:id="47"/>
    <w:r w:rsidR="00B61997">
      <w:t xml:space="preserve"> </w:t>
    </w:r>
    <w:r w:rsidR="00131619">
      <w:t>SHE05-01</w:t>
    </w:r>
  </w:p>
  <w:p w14:paraId="3200AEC2" w14:textId="77777777" w:rsidR="00B61997" w:rsidRDefault="00B61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0AEC3" w14:textId="3C6CC7FB" w:rsidR="00B61997" w:rsidRDefault="00A263EE" w:rsidP="00551F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200AEC7" wp14:editId="4798652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617210" cy="2808605"/>
              <wp:effectExtent l="0" t="0" r="2540" b="1270"/>
              <wp:wrapNone/>
              <wp:docPr id="4" name="WordAr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617210" cy="2808605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A38E8" id="_x0000_t202" coordsize="21600,21600" o:spt="202" path="m,l,21600r21600,l21600,xe">
              <v:stroke joinstyle="miter"/>
              <v:path gradientshapeok="t" o:connecttype="rect"/>
            </v:shapetype>
            <v:shape id="WordArt 6" o:spid="_x0000_s1026" type="#_x0000_t202" style="position:absolute;margin-left:0;margin-top:0;width:442.3pt;height:22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" filled="f" stroked="f">
              <o:lock v:ext="edit" text="t" shapetype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56E95"/>
    <w:multiLevelType w:val="hybridMultilevel"/>
    <w:tmpl w:val="1B26D230"/>
    <w:lvl w:ilvl="0" w:tplc="01AEBF0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3734647"/>
    <w:multiLevelType w:val="hybridMultilevel"/>
    <w:tmpl w:val="F812767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F37948"/>
    <w:multiLevelType w:val="hybridMultilevel"/>
    <w:tmpl w:val="F02E9B48"/>
    <w:lvl w:ilvl="0" w:tplc="EECA6D44">
      <w:start w:val="1"/>
      <w:numFmt w:val="bullet"/>
      <w:pStyle w:val="table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" w15:restartNumberingAfterBreak="0">
    <w:nsid w:val="5854515A"/>
    <w:multiLevelType w:val="hybridMultilevel"/>
    <w:tmpl w:val="3B92AA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A0AB1"/>
    <w:multiLevelType w:val="hybridMultilevel"/>
    <w:tmpl w:val="B64049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997"/>
    <w:rsid w:val="00011DEA"/>
    <w:rsid w:val="00035C30"/>
    <w:rsid w:val="000366FA"/>
    <w:rsid w:val="00042CE4"/>
    <w:rsid w:val="00064181"/>
    <w:rsid w:val="0006730C"/>
    <w:rsid w:val="0006743D"/>
    <w:rsid w:val="000755B5"/>
    <w:rsid w:val="00092793"/>
    <w:rsid w:val="00094CEE"/>
    <w:rsid w:val="000B42A4"/>
    <w:rsid w:val="000B4DE6"/>
    <w:rsid w:val="000B4F19"/>
    <w:rsid w:val="000C44D1"/>
    <w:rsid w:val="000E00C6"/>
    <w:rsid w:val="000E6923"/>
    <w:rsid w:val="000E7F15"/>
    <w:rsid w:val="00107129"/>
    <w:rsid w:val="00107167"/>
    <w:rsid w:val="00131131"/>
    <w:rsid w:val="00131619"/>
    <w:rsid w:val="0013786F"/>
    <w:rsid w:val="00143D4C"/>
    <w:rsid w:val="00145741"/>
    <w:rsid w:val="00170CE7"/>
    <w:rsid w:val="00172AC7"/>
    <w:rsid w:val="0017363B"/>
    <w:rsid w:val="00177CFC"/>
    <w:rsid w:val="00177D65"/>
    <w:rsid w:val="0019392F"/>
    <w:rsid w:val="00194AB1"/>
    <w:rsid w:val="001D2B5C"/>
    <w:rsid w:val="001E3355"/>
    <w:rsid w:val="001E5529"/>
    <w:rsid w:val="001F2ABC"/>
    <w:rsid w:val="0020076E"/>
    <w:rsid w:val="00202602"/>
    <w:rsid w:val="00206DFA"/>
    <w:rsid w:val="0022782D"/>
    <w:rsid w:val="002354C7"/>
    <w:rsid w:val="00244083"/>
    <w:rsid w:val="00244691"/>
    <w:rsid w:val="002460CF"/>
    <w:rsid w:val="00266699"/>
    <w:rsid w:val="00277EC5"/>
    <w:rsid w:val="0028585B"/>
    <w:rsid w:val="002A1372"/>
    <w:rsid w:val="002B314A"/>
    <w:rsid w:val="002B6D81"/>
    <w:rsid w:val="002C3577"/>
    <w:rsid w:val="002C3624"/>
    <w:rsid w:val="002C3E00"/>
    <w:rsid w:val="002C7E9F"/>
    <w:rsid w:val="002D4CC9"/>
    <w:rsid w:val="002D5C6A"/>
    <w:rsid w:val="002D7DCF"/>
    <w:rsid w:val="002F1137"/>
    <w:rsid w:val="002F34B5"/>
    <w:rsid w:val="0032057D"/>
    <w:rsid w:val="00327A2B"/>
    <w:rsid w:val="003404D6"/>
    <w:rsid w:val="0034336E"/>
    <w:rsid w:val="00352FD9"/>
    <w:rsid w:val="0035680C"/>
    <w:rsid w:val="003621AF"/>
    <w:rsid w:val="00362385"/>
    <w:rsid w:val="00366523"/>
    <w:rsid w:val="003725A0"/>
    <w:rsid w:val="003754E1"/>
    <w:rsid w:val="00383C1E"/>
    <w:rsid w:val="003A5CAA"/>
    <w:rsid w:val="003B46B3"/>
    <w:rsid w:val="003C1D17"/>
    <w:rsid w:val="003E3D51"/>
    <w:rsid w:val="003F1233"/>
    <w:rsid w:val="003F2DD2"/>
    <w:rsid w:val="003F4AEB"/>
    <w:rsid w:val="00436129"/>
    <w:rsid w:val="004633AC"/>
    <w:rsid w:val="00473EAB"/>
    <w:rsid w:val="00490F3B"/>
    <w:rsid w:val="00492BAC"/>
    <w:rsid w:val="004B0B1A"/>
    <w:rsid w:val="004B28F2"/>
    <w:rsid w:val="004B4C99"/>
    <w:rsid w:val="004B794A"/>
    <w:rsid w:val="004D113F"/>
    <w:rsid w:val="004F2BB2"/>
    <w:rsid w:val="00512CBA"/>
    <w:rsid w:val="00515814"/>
    <w:rsid w:val="005243AD"/>
    <w:rsid w:val="00525B8E"/>
    <w:rsid w:val="00527EEC"/>
    <w:rsid w:val="005355FF"/>
    <w:rsid w:val="00547727"/>
    <w:rsid w:val="00551F8F"/>
    <w:rsid w:val="00580535"/>
    <w:rsid w:val="0058739C"/>
    <w:rsid w:val="005A0D23"/>
    <w:rsid w:val="005A42D7"/>
    <w:rsid w:val="005C35D8"/>
    <w:rsid w:val="005C37D6"/>
    <w:rsid w:val="005D14B7"/>
    <w:rsid w:val="005D2788"/>
    <w:rsid w:val="005D6A20"/>
    <w:rsid w:val="005E69C4"/>
    <w:rsid w:val="006010A8"/>
    <w:rsid w:val="00605F96"/>
    <w:rsid w:val="00616B07"/>
    <w:rsid w:val="006242A5"/>
    <w:rsid w:val="00630257"/>
    <w:rsid w:val="0064292C"/>
    <w:rsid w:val="00646F5F"/>
    <w:rsid w:val="006513AF"/>
    <w:rsid w:val="00660DE6"/>
    <w:rsid w:val="006707DB"/>
    <w:rsid w:val="006870A3"/>
    <w:rsid w:val="006A4CC3"/>
    <w:rsid w:val="006D4F3C"/>
    <w:rsid w:val="006E196F"/>
    <w:rsid w:val="006F6BA4"/>
    <w:rsid w:val="00717203"/>
    <w:rsid w:val="00726510"/>
    <w:rsid w:val="00735B4D"/>
    <w:rsid w:val="00746249"/>
    <w:rsid w:val="007465D8"/>
    <w:rsid w:val="0075120E"/>
    <w:rsid w:val="0079169D"/>
    <w:rsid w:val="007943B9"/>
    <w:rsid w:val="007A045D"/>
    <w:rsid w:val="007A3B85"/>
    <w:rsid w:val="007A48B4"/>
    <w:rsid w:val="007C6589"/>
    <w:rsid w:val="007D7945"/>
    <w:rsid w:val="007E5854"/>
    <w:rsid w:val="00806B60"/>
    <w:rsid w:val="00834402"/>
    <w:rsid w:val="008356E7"/>
    <w:rsid w:val="00840E2C"/>
    <w:rsid w:val="0084114A"/>
    <w:rsid w:val="008600A6"/>
    <w:rsid w:val="00863D6A"/>
    <w:rsid w:val="00884002"/>
    <w:rsid w:val="00890BB8"/>
    <w:rsid w:val="00891332"/>
    <w:rsid w:val="008C562C"/>
    <w:rsid w:val="008C64F0"/>
    <w:rsid w:val="008F69F4"/>
    <w:rsid w:val="0090271B"/>
    <w:rsid w:val="00905E27"/>
    <w:rsid w:val="009060B1"/>
    <w:rsid w:val="009155B1"/>
    <w:rsid w:val="009266E7"/>
    <w:rsid w:val="009313EE"/>
    <w:rsid w:val="009368FB"/>
    <w:rsid w:val="009565E5"/>
    <w:rsid w:val="00983994"/>
    <w:rsid w:val="009910C5"/>
    <w:rsid w:val="00995BAB"/>
    <w:rsid w:val="009A69C4"/>
    <w:rsid w:val="009C2F64"/>
    <w:rsid w:val="009F348B"/>
    <w:rsid w:val="00A230A7"/>
    <w:rsid w:val="00A263EE"/>
    <w:rsid w:val="00A66DF2"/>
    <w:rsid w:val="00A73DE7"/>
    <w:rsid w:val="00A7535E"/>
    <w:rsid w:val="00A81281"/>
    <w:rsid w:val="00A913CF"/>
    <w:rsid w:val="00AA37ED"/>
    <w:rsid w:val="00AB502F"/>
    <w:rsid w:val="00AC1F12"/>
    <w:rsid w:val="00AD0ECC"/>
    <w:rsid w:val="00AE1720"/>
    <w:rsid w:val="00AE5BA0"/>
    <w:rsid w:val="00AE6689"/>
    <w:rsid w:val="00B06BA6"/>
    <w:rsid w:val="00B070DD"/>
    <w:rsid w:val="00B13521"/>
    <w:rsid w:val="00B61997"/>
    <w:rsid w:val="00B62571"/>
    <w:rsid w:val="00B72A27"/>
    <w:rsid w:val="00B85F98"/>
    <w:rsid w:val="00B925EA"/>
    <w:rsid w:val="00BA691F"/>
    <w:rsid w:val="00BF28C3"/>
    <w:rsid w:val="00C1137E"/>
    <w:rsid w:val="00C202D4"/>
    <w:rsid w:val="00C23B99"/>
    <w:rsid w:val="00C459D7"/>
    <w:rsid w:val="00C46E21"/>
    <w:rsid w:val="00C61A7F"/>
    <w:rsid w:val="00C66E19"/>
    <w:rsid w:val="00C758CB"/>
    <w:rsid w:val="00C87699"/>
    <w:rsid w:val="00C938C0"/>
    <w:rsid w:val="00C96E91"/>
    <w:rsid w:val="00CA7D5C"/>
    <w:rsid w:val="00CB7481"/>
    <w:rsid w:val="00CC7538"/>
    <w:rsid w:val="00CD384D"/>
    <w:rsid w:val="00CD48B6"/>
    <w:rsid w:val="00D021C3"/>
    <w:rsid w:val="00D03310"/>
    <w:rsid w:val="00D16AEF"/>
    <w:rsid w:val="00D20B98"/>
    <w:rsid w:val="00D24B3C"/>
    <w:rsid w:val="00D33081"/>
    <w:rsid w:val="00D403B2"/>
    <w:rsid w:val="00D57854"/>
    <w:rsid w:val="00D6601F"/>
    <w:rsid w:val="00D70237"/>
    <w:rsid w:val="00D74EA8"/>
    <w:rsid w:val="00D76D53"/>
    <w:rsid w:val="00D815D1"/>
    <w:rsid w:val="00D82ED4"/>
    <w:rsid w:val="00DA0398"/>
    <w:rsid w:val="00DD6B66"/>
    <w:rsid w:val="00DE00A2"/>
    <w:rsid w:val="00DE2A56"/>
    <w:rsid w:val="00E22EB4"/>
    <w:rsid w:val="00E3249A"/>
    <w:rsid w:val="00E35680"/>
    <w:rsid w:val="00E406CB"/>
    <w:rsid w:val="00E476DE"/>
    <w:rsid w:val="00E74EA4"/>
    <w:rsid w:val="00E80473"/>
    <w:rsid w:val="00E95B72"/>
    <w:rsid w:val="00E9678F"/>
    <w:rsid w:val="00EA3D29"/>
    <w:rsid w:val="00EA456B"/>
    <w:rsid w:val="00EC2A60"/>
    <w:rsid w:val="00ED6B48"/>
    <w:rsid w:val="00ED6EE6"/>
    <w:rsid w:val="00EE14C6"/>
    <w:rsid w:val="00EE4365"/>
    <w:rsid w:val="00EF2EB5"/>
    <w:rsid w:val="00F03900"/>
    <w:rsid w:val="00F6562E"/>
    <w:rsid w:val="00F93DBA"/>
    <w:rsid w:val="00F9594A"/>
    <w:rsid w:val="00FB0574"/>
    <w:rsid w:val="00FB7C4A"/>
    <w:rsid w:val="00FC2996"/>
    <w:rsid w:val="00FD22AE"/>
    <w:rsid w:val="00FE5601"/>
    <w:rsid w:val="00FE5E04"/>
    <w:rsid w:val="00FE79A1"/>
    <w:rsid w:val="00FF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."/>
  <w:listSeparator w:val=","/>
  <w14:docId w14:val="3200AE20"/>
  <w15:docId w15:val="{FBA3A9D9-7C47-4F85-AF77-1474F479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F8F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F8F"/>
    <w:pPr>
      <w:keepNext/>
      <w:keepLines/>
      <w:spacing w:after="12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F8F"/>
    <w:pPr>
      <w:keepNext/>
      <w:keepLines/>
      <w:spacing w:before="120" w:after="120" w:line="240" w:lineRule="auto"/>
      <w:outlineLvl w:val="1"/>
    </w:pPr>
    <w:rPr>
      <w:rFonts w:eastAsia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1F8F"/>
    <w:pPr>
      <w:keepNext/>
      <w:keepLines/>
      <w:spacing w:before="60" w:after="60"/>
      <w:jc w:val="center"/>
      <w:outlineLvl w:val="2"/>
    </w:pPr>
    <w:rPr>
      <w:rFonts w:ascii="Arial Bold" w:eastAsia="Times New Roman" w:hAnsi="Arial Bold"/>
      <w:b/>
      <w:bCs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1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1F8F"/>
    <w:pPr>
      <w:tabs>
        <w:tab w:val="center" w:pos="4513"/>
        <w:tab w:val="right" w:pos="9026"/>
      </w:tabs>
      <w:spacing w:after="0" w:line="240" w:lineRule="auto"/>
      <w:ind w:left="709"/>
    </w:pPr>
    <w:rPr>
      <w:rFonts w:ascii="Calibri" w:hAnsi="Calibri"/>
      <w:color w:val="000000"/>
      <w:sz w:val="18"/>
      <w:szCs w:val="20"/>
    </w:rPr>
  </w:style>
  <w:style w:type="character" w:customStyle="1" w:styleId="HeaderChar">
    <w:name w:val="Header Char"/>
    <w:link w:val="Header"/>
    <w:uiPriority w:val="99"/>
    <w:rsid w:val="00551F8F"/>
    <w:rPr>
      <w:rFonts w:ascii="Calibri" w:eastAsia="Calibri" w:hAnsi="Calibri" w:cs="Arial"/>
      <w:color w:val="000000"/>
      <w:sz w:val="18"/>
      <w:szCs w:val="20"/>
    </w:rPr>
  </w:style>
  <w:style w:type="character" w:customStyle="1" w:styleId="Heading2Char">
    <w:name w:val="Heading 2 Char"/>
    <w:link w:val="Heading2"/>
    <w:uiPriority w:val="9"/>
    <w:rsid w:val="00551F8F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link w:val="Heading3"/>
    <w:uiPriority w:val="9"/>
    <w:rsid w:val="00551F8F"/>
    <w:rPr>
      <w:rFonts w:ascii="Arial Bold" w:eastAsia="Times New Roman" w:hAnsi="Arial Bold" w:cs="Arial"/>
      <w:b/>
      <w:bCs/>
      <w:sz w:val="20"/>
      <w:szCs w:val="18"/>
    </w:rPr>
  </w:style>
  <w:style w:type="character" w:customStyle="1" w:styleId="Heading1Char">
    <w:name w:val="Heading 1 Char"/>
    <w:link w:val="Heading1"/>
    <w:uiPriority w:val="9"/>
    <w:rsid w:val="00551F8F"/>
    <w:rPr>
      <w:rFonts w:ascii="Arial" w:eastAsia="Calibri" w:hAnsi="Arial" w:cs="Arial"/>
      <w:b/>
      <w:bCs/>
      <w:sz w:val="40"/>
      <w:szCs w:val="40"/>
    </w:rPr>
  </w:style>
  <w:style w:type="paragraph" w:customStyle="1" w:styleId="tableheading">
    <w:name w:val="table heading"/>
    <w:basedOn w:val="Normal"/>
    <w:link w:val="tableheadingChar"/>
    <w:qFormat/>
    <w:rsid w:val="00551F8F"/>
    <w:pPr>
      <w:spacing w:before="80" w:after="80" w:line="240" w:lineRule="auto"/>
    </w:pPr>
    <w:rPr>
      <w:b/>
      <w:szCs w:val="20"/>
    </w:rPr>
  </w:style>
  <w:style w:type="paragraph" w:customStyle="1" w:styleId="Bodystyle">
    <w:name w:val="Body style"/>
    <w:basedOn w:val="Normal"/>
    <w:link w:val="BodystyleChar"/>
    <w:qFormat/>
    <w:rsid w:val="000C44D1"/>
    <w:pPr>
      <w:spacing w:line="260" w:lineRule="exact"/>
    </w:pPr>
    <w:rPr>
      <w:rFonts w:cs="Arial"/>
      <w:color w:val="000000"/>
      <w:szCs w:val="20"/>
      <w:lang w:bidi="en-US"/>
    </w:rPr>
  </w:style>
  <w:style w:type="character" w:customStyle="1" w:styleId="tableheadingChar">
    <w:name w:val="table heading Char"/>
    <w:link w:val="tableheading"/>
    <w:rsid w:val="00551F8F"/>
    <w:rPr>
      <w:rFonts w:ascii="Arial" w:hAnsi="Arial"/>
      <w:b/>
      <w:sz w:val="20"/>
    </w:rPr>
  </w:style>
  <w:style w:type="character" w:customStyle="1" w:styleId="BodystyleChar">
    <w:name w:val="Body style Char"/>
    <w:link w:val="Bodystyle"/>
    <w:rsid w:val="000C44D1"/>
    <w:rPr>
      <w:rFonts w:ascii="Arial" w:eastAsia="Calibri" w:hAnsi="Arial" w:cs="Arial"/>
      <w:color w:val="000000"/>
      <w:lang w:bidi="en-US"/>
    </w:rPr>
  </w:style>
  <w:style w:type="paragraph" w:customStyle="1" w:styleId="tabletext">
    <w:name w:val="table text"/>
    <w:basedOn w:val="Normal"/>
    <w:link w:val="tabletextChar"/>
    <w:qFormat/>
    <w:rsid w:val="000C44D1"/>
    <w:pPr>
      <w:spacing w:before="100" w:after="100" w:line="260" w:lineRule="atLeast"/>
    </w:pPr>
    <w:rPr>
      <w:color w:val="000000"/>
      <w:szCs w:val="20"/>
    </w:rPr>
  </w:style>
  <w:style w:type="character" w:customStyle="1" w:styleId="tabletextChar">
    <w:name w:val="table text Char"/>
    <w:link w:val="tabletext"/>
    <w:rsid w:val="000C44D1"/>
    <w:rPr>
      <w:rFonts w:ascii="Arial" w:eastAsia="Calibri" w:hAnsi="Arial" w:cs="Arial"/>
      <w:color w:val="000000"/>
      <w:szCs w:val="20"/>
    </w:rPr>
  </w:style>
  <w:style w:type="paragraph" w:customStyle="1" w:styleId="tablebullet">
    <w:name w:val="table bullet"/>
    <w:basedOn w:val="Normal"/>
    <w:link w:val="tablebulletChar"/>
    <w:qFormat/>
    <w:rsid w:val="000C44D1"/>
    <w:pPr>
      <w:numPr>
        <w:numId w:val="2"/>
      </w:numPr>
      <w:spacing w:after="120" w:line="240" w:lineRule="auto"/>
    </w:pPr>
    <w:rPr>
      <w:rFonts w:eastAsia="Times New Roman" w:cs="Arial"/>
      <w:color w:val="000000"/>
      <w:szCs w:val="20"/>
      <w:lang w:bidi="en-US"/>
    </w:rPr>
  </w:style>
  <w:style w:type="character" w:customStyle="1" w:styleId="tablebulletChar">
    <w:name w:val="table bullet Char"/>
    <w:link w:val="tablebullet"/>
    <w:rsid w:val="000C44D1"/>
    <w:rPr>
      <w:rFonts w:ascii="Arial" w:eastAsia="Times New Roman" w:hAnsi="Arial" w:cs="Arial"/>
      <w:color w:val="000000"/>
      <w:lang w:bidi="en-US"/>
    </w:rPr>
  </w:style>
  <w:style w:type="character" w:customStyle="1" w:styleId="Italic">
    <w:name w:val="Italic"/>
    <w:uiPriority w:val="1"/>
    <w:qFormat/>
    <w:rsid w:val="000C44D1"/>
    <w:rPr>
      <w:i/>
    </w:rPr>
  </w:style>
  <w:style w:type="paragraph" w:customStyle="1" w:styleId="SWMSheading">
    <w:name w:val="SWMS heading"/>
    <w:basedOn w:val="tableheading"/>
    <w:link w:val="SWMSheadingChar"/>
    <w:qFormat/>
    <w:rsid w:val="000C44D1"/>
    <w:pPr>
      <w:spacing w:before="100" w:after="40" w:line="280" w:lineRule="atLeast"/>
    </w:pPr>
    <w:rPr>
      <w:rFonts w:eastAsia="Times New Roman"/>
      <w:lang w:val="en-US" w:eastAsia="en-AU"/>
    </w:rPr>
  </w:style>
  <w:style w:type="character" w:customStyle="1" w:styleId="SWMSheadingChar">
    <w:name w:val="SWMS heading Char"/>
    <w:link w:val="SWMSheading"/>
    <w:rsid w:val="000C44D1"/>
    <w:rPr>
      <w:rFonts w:ascii="Arial" w:eastAsia="Times New Roman" w:hAnsi="Arial" w:cs="Tahoma"/>
      <w:b/>
      <w:sz w:val="20"/>
      <w:szCs w:val="20"/>
      <w:lang w:val="en-US" w:eastAsia="en-AU"/>
    </w:rPr>
  </w:style>
  <w:style w:type="paragraph" w:customStyle="1" w:styleId="SWMStabletext">
    <w:name w:val="SWMS table text"/>
    <w:basedOn w:val="tabletext"/>
    <w:link w:val="SWMStabletextChar"/>
    <w:qFormat/>
    <w:rsid w:val="000C44D1"/>
    <w:rPr>
      <w:rFonts w:cs="Arial"/>
      <w:color w:val="404040"/>
      <w:lang w:bidi="en-US"/>
    </w:rPr>
  </w:style>
  <w:style w:type="character" w:customStyle="1" w:styleId="SWMStabletextChar">
    <w:name w:val="SWMS table text Char"/>
    <w:link w:val="SWMStabletext"/>
    <w:rsid w:val="000C44D1"/>
    <w:rPr>
      <w:rFonts w:ascii="Arial" w:eastAsia="Calibri" w:hAnsi="Arial" w:cs="Arial"/>
      <w:color w:val="404040"/>
      <w:szCs w:val="20"/>
      <w:lang w:bidi="en-US"/>
    </w:rPr>
  </w:style>
  <w:style w:type="paragraph" w:customStyle="1" w:styleId="SWMStablebullet">
    <w:name w:val="SWMS table bullet"/>
    <w:basedOn w:val="tablebullet"/>
    <w:link w:val="SWMStablebulletChar"/>
    <w:qFormat/>
    <w:rsid w:val="000C44D1"/>
    <w:pPr>
      <w:spacing w:after="20"/>
      <w:ind w:left="307"/>
    </w:pPr>
    <w:rPr>
      <w:rFonts w:eastAsia="Calibri"/>
      <w:color w:val="404040"/>
      <w:lang w:eastAsia="en-AU"/>
    </w:rPr>
  </w:style>
  <w:style w:type="character" w:customStyle="1" w:styleId="SWMStablebulletChar">
    <w:name w:val="SWMS table bullet Char"/>
    <w:link w:val="SWMStablebullet"/>
    <w:rsid w:val="000C44D1"/>
    <w:rPr>
      <w:rFonts w:ascii="Arial" w:eastAsia="Calibri" w:hAnsi="Arial" w:cs="Arial"/>
      <w:color w:val="404040"/>
      <w:lang w:eastAsia="en-AU" w:bidi="en-US"/>
    </w:rPr>
  </w:style>
  <w:style w:type="character" w:styleId="CommentReference">
    <w:name w:val="annotation reference"/>
    <w:uiPriority w:val="99"/>
    <w:semiHidden/>
    <w:unhideWhenUsed/>
    <w:rsid w:val="00D16A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AEF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D16AE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AE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16AE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AE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6AEF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2C35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agnesium MVB Std" w:eastAsia="Times New Roman" w:hAnsi="Magnesium MVB Std"/>
      <w:color w:val="000000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07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0DD"/>
    <w:rPr>
      <w:rFonts w:ascii="Arial" w:hAnsi="Arial"/>
      <w:szCs w:val="22"/>
      <w:lang w:eastAsia="en-US"/>
    </w:rPr>
  </w:style>
  <w:style w:type="paragraph" w:styleId="NoSpacing">
    <w:name w:val="No Spacing"/>
    <w:uiPriority w:val="1"/>
    <w:qFormat/>
    <w:rsid w:val="0051581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42CE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6513AF"/>
    <w:rPr>
      <w:rFonts w:ascii="Cambria" w:eastAsia="MS Mincho" w:hAnsi="Cambria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7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HR%20Resources\Policies%20&amp;%20Procedures\Intranet%20OHS%20Policies%20&amp;%20Procedures\SHE09%20Safe%20Work%20Method%20Statements\Blank%20SWM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21A42AD321847BE8C479302C78AA4" ma:contentTypeVersion="0" ma:contentTypeDescription="Create a new document." ma:contentTypeScope="" ma:versionID="e221148e9a08a10709fb5eae05a1f9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D0864E-9986-495A-962F-0948EA713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097DE0-5166-446A-9547-756F572CD88A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C5705C-B394-4667-ABF3-957B9A99AF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SWMS</Template>
  <TotalTime>26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 Method Statement Template</vt:lpstr>
    </vt:vector>
  </TitlesOfParts>
  <Company>Workplace Standards/WorkCover Tasmania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Method Statement Template</dc:title>
  <dc:subject>safety in housing and construction</dc:subject>
  <dc:creator>Narelle Banfield</dc:creator>
  <cp:keywords>swms, safe work template, housing, construction, GB310b</cp:keywords>
  <cp:lastModifiedBy>Mel Axford</cp:lastModifiedBy>
  <cp:revision>6</cp:revision>
  <cp:lastPrinted>2014-06-08T05:29:00Z</cp:lastPrinted>
  <dcterms:created xsi:type="dcterms:W3CDTF">2021-05-13T00:58:00Z</dcterms:created>
  <dcterms:modified xsi:type="dcterms:W3CDTF">2022-03-25T00:19:00Z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0x010100B1E21A42AD321847BE8C479302C78AA4</vt:lpwstr>
  </property>
</Properties>
</file>